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54A" w:rsidRPr="008B5277" w:rsidRDefault="00BA1668" w:rsidP="00C6554A">
      <w:pPr>
        <w:pStyle w:val="Fotografija"/>
      </w:pPr>
      <w:r>
        <w:rPr>
          <w:noProof/>
          <w:lang w:eastAsia="hr-HR"/>
        </w:rPr>
        <w:drawing>
          <wp:inline distT="0" distB="0" distL="0" distR="0">
            <wp:extent cx="4822839" cy="6430645"/>
            <wp:effectExtent l="190500" t="190500" r="187325" b="1987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012_1024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89" cy="643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54A" w:rsidRDefault="006B23A1" w:rsidP="006B23A1">
      <w:pPr>
        <w:pStyle w:val="Naslov"/>
        <w:ind w:left="360"/>
      </w:pPr>
      <w:r w:rsidRPr="006B23A1">
        <w:t>1.</w:t>
      </w:r>
      <w:r>
        <w:t xml:space="preserve"> Međunarodni Fair play dan u OŠ Vidovec</w:t>
      </w:r>
    </w:p>
    <w:p w:rsidR="00C6554A" w:rsidRPr="00D5413C" w:rsidRDefault="00ED1958" w:rsidP="00C6554A">
      <w:pPr>
        <w:pStyle w:val="Podnaslov"/>
      </w:pPr>
      <w:r>
        <w:t>28.09.2020.</w:t>
      </w:r>
    </w:p>
    <w:p w:rsidR="00C6554A" w:rsidRDefault="006B23A1" w:rsidP="00C6554A">
      <w:pPr>
        <w:pStyle w:val="Podacizakontakt"/>
      </w:pPr>
      <w:r>
        <w:t>Verica Ozmec</w:t>
      </w:r>
      <w:r w:rsidR="00C6554A">
        <w:rPr>
          <w:lang w:bidi="hr-HR"/>
        </w:rPr>
        <w:t xml:space="preserve"> | </w:t>
      </w:r>
      <w:r>
        <w:t>Osnovna škola Vidovec</w:t>
      </w:r>
      <w:r w:rsidR="00C6554A">
        <w:rPr>
          <w:lang w:bidi="hr-HR"/>
        </w:rPr>
        <w:t xml:space="preserve"> | </w:t>
      </w:r>
      <w:r>
        <w:t>projekt Međunarodni Fair play dan</w:t>
      </w:r>
      <w:r w:rsidR="00C6554A">
        <w:rPr>
          <w:lang w:bidi="hr-HR"/>
        </w:rPr>
        <w:br w:type="page"/>
      </w:r>
    </w:p>
    <w:p w:rsidR="00C6554A" w:rsidRDefault="006B23A1" w:rsidP="006B23A1">
      <w:pPr>
        <w:pStyle w:val="Naslov1"/>
      </w:pPr>
      <w:r w:rsidRPr="006B23A1">
        <w:lastRenderedPageBreak/>
        <w:t>1.</w:t>
      </w:r>
      <w:r>
        <w:t xml:space="preserve"> Međunarodni Fair play dan u Osnovnoj školi Vidovec</w:t>
      </w:r>
    </w:p>
    <w:p w:rsidR="00ED1958" w:rsidRDefault="00ED1958" w:rsidP="00C4680A">
      <w:pPr>
        <w:jc w:val="both"/>
        <w:rPr>
          <w:sz w:val="24"/>
        </w:rPr>
      </w:pPr>
      <w:r>
        <w:rPr>
          <w:sz w:val="24"/>
        </w:rPr>
        <w:br/>
      </w:r>
      <w:r w:rsidR="006B23A1" w:rsidRPr="00C4680A">
        <w:rPr>
          <w:sz w:val="24"/>
        </w:rPr>
        <w:t xml:space="preserve">Promicanjem </w:t>
      </w:r>
      <w:r>
        <w:rPr>
          <w:sz w:val="24"/>
        </w:rPr>
        <w:t xml:space="preserve">fair play-a i tolerancije, </w:t>
      </w:r>
      <w:r w:rsidR="006B23A1" w:rsidRPr="00C4680A">
        <w:rPr>
          <w:sz w:val="24"/>
        </w:rPr>
        <w:t>28. rujna učenici od 5.</w:t>
      </w:r>
      <w:r>
        <w:rPr>
          <w:sz w:val="24"/>
        </w:rPr>
        <w:t xml:space="preserve"> do</w:t>
      </w:r>
      <w:r w:rsidR="006B23A1" w:rsidRPr="00C4680A">
        <w:rPr>
          <w:sz w:val="24"/>
        </w:rPr>
        <w:t xml:space="preserve"> 8. razreda na  sat</w:t>
      </w:r>
      <w:r>
        <w:rPr>
          <w:sz w:val="24"/>
        </w:rPr>
        <w:t>ovima T</w:t>
      </w:r>
      <w:r w:rsidR="006B23A1" w:rsidRPr="00C4680A">
        <w:rPr>
          <w:sz w:val="24"/>
        </w:rPr>
        <w:t>jelesne i zdravstvene kulture</w:t>
      </w:r>
      <w:r>
        <w:rPr>
          <w:sz w:val="24"/>
        </w:rPr>
        <w:t xml:space="preserve"> </w:t>
      </w:r>
      <w:r w:rsidRPr="00C4680A">
        <w:rPr>
          <w:sz w:val="24"/>
        </w:rPr>
        <w:t>obilježili su</w:t>
      </w:r>
      <w:r>
        <w:rPr>
          <w:sz w:val="24"/>
        </w:rPr>
        <w:t xml:space="preserve"> Međunarodni Fair play dan</w:t>
      </w:r>
      <w:r w:rsidR="006B23A1" w:rsidRPr="00C4680A">
        <w:rPr>
          <w:sz w:val="24"/>
        </w:rPr>
        <w:t xml:space="preserve">. </w:t>
      </w:r>
    </w:p>
    <w:p w:rsidR="00ED1958" w:rsidRDefault="006B23A1" w:rsidP="00C4680A">
      <w:pPr>
        <w:jc w:val="both"/>
        <w:rPr>
          <w:sz w:val="24"/>
        </w:rPr>
      </w:pPr>
      <w:r w:rsidRPr="00C4680A">
        <w:rPr>
          <w:sz w:val="24"/>
        </w:rPr>
        <w:t>Učenici su s</w:t>
      </w:r>
      <w:r w:rsidR="00ED1958">
        <w:rPr>
          <w:sz w:val="24"/>
        </w:rPr>
        <w:t>a svoj</w:t>
      </w:r>
      <w:r w:rsidR="001559AA">
        <w:rPr>
          <w:sz w:val="24"/>
        </w:rPr>
        <w:t>o</w:t>
      </w:r>
      <w:r w:rsidR="00ED1958">
        <w:rPr>
          <w:sz w:val="24"/>
        </w:rPr>
        <w:t>m</w:t>
      </w:r>
      <w:r w:rsidRPr="00C4680A">
        <w:rPr>
          <w:sz w:val="24"/>
        </w:rPr>
        <w:t xml:space="preserve"> učiteljic</w:t>
      </w:r>
      <w:r w:rsidR="001559AA">
        <w:rPr>
          <w:sz w:val="24"/>
        </w:rPr>
        <w:t>o</w:t>
      </w:r>
      <w:r w:rsidRPr="00C4680A">
        <w:rPr>
          <w:sz w:val="24"/>
        </w:rPr>
        <w:t xml:space="preserve">m </w:t>
      </w:r>
      <w:r w:rsidR="00ED1958">
        <w:rPr>
          <w:sz w:val="24"/>
        </w:rPr>
        <w:t xml:space="preserve">razgovarali </w:t>
      </w:r>
      <w:r w:rsidRPr="00C4680A">
        <w:rPr>
          <w:sz w:val="24"/>
        </w:rPr>
        <w:t>o</w:t>
      </w:r>
      <w:r w:rsidR="00ED1958">
        <w:rPr>
          <w:sz w:val="24"/>
        </w:rPr>
        <w:t>:</w:t>
      </w:r>
    </w:p>
    <w:p w:rsidR="00ED1958" w:rsidRDefault="006B23A1" w:rsidP="00ED1958">
      <w:pPr>
        <w:pStyle w:val="Odlomakpopisa"/>
        <w:numPr>
          <w:ilvl w:val="0"/>
          <w:numId w:val="19"/>
        </w:numPr>
        <w:jc w:val="both"/>
        <w:rPr>
          <w:sz w:val="24"/>
        </w:rPr>
      </w:pPr>
      <w:r w:rsidRPr="00ED1958">
        <w:rPr>
          <w:sz w:val="24"/>
        </w:rPr>
        <w:t>fair play igri</w:t>
      </w:r>
      <w:r w:rsidR="00ED1958">
        <w:rPr>
          <w:sz w:val="24"/>
        </w:rPr>
        <w:t>,</w:t>
      </w:r>
    </w:p>
    <w:p w:rsidR="00ED1958" w:rsidRDefault="006B23A1" w:rsidP="00ED1958">
      <w:pPr>
        <w:pStyle w:val="Odlomakpopisa"/>
        <w:numPr>
          <w:ilvl w:val="0"/>
          <w:numId w:val="19"/>
        </w:numPr>
        <w:jc w:val="both"/>
        <w:rPr>
          <w:sz w:val="24"/>
        </w:rPr>
      </w:pPr>
      <w:r w:rsidRPr="00ED1958">
        <w:rPr>
          <w:sz w:val="24"/>
        </w:rPr>
        <w:t>poruk</w:t>
      </w:r>
      <w:r w:rsidR="00ED1958" w:rsidRPr="00ED1958">
        <w:rPr>
          <w:sz w:val="24"/>
        </w:rPr>
        <w:t>ama ispisanim na razgledn</w:t>
      </w:r>
      <w:r w:rsidR="00ED1958">
        <w:rPr>
          <w:sz w:val="24"/>
        </w:rPr>
        <w:t>icama,</w:t>
      </w:r>
    </w:p>
    <w:p w:rsidR="00ED1958" w:rsidRDefault="006B23A1" w:rsidP="00ED1958">
      <w:pPr>
        <w:pStyle w:val="Odlomakpopisa"/>
        <w:numPr>
          <w:ilvl w:val="0"/>
          <w:numId w:val="19"/>
        </w:numPr>
        <w:jc w:val="both"/>
        <w:rPr>
          <w:sz w:val="24"/>
        </w:rPr>
      </w:pPr>
      <w:r w:rsidRPr="00ED1958">
        <w:rPr>
          <w:sz w:val="24"/>
        </w:rPr>
        <w:t>bontonu p</w:t>
      </w:r>
      <w:r w:rsidR="00ED1958">
        <w:rPr>
          <w:sz w:val="24"/>
        </w:rPr>
        <w:t>onašanja na sportskim terenima,</w:t>
      </w:r>
    </w:p>
    <w:p w:rsidR="00ED1958" w:rsidRDefault="006B23A1" w:rsidP="00ED1958">
      <w:pPr>
        <w:pStyle w:val="Odlomakpopisa"/>
        <w:numPr>
          <w:ilvl w:val="0"/>
          <w:numId w:val="19"/>
        </w:numPr>
        <w:jc w:val="both"/>
        <w:rPr>
          <w:sz w:val="24"/>
        </w:rPr>
      </w:pPr>
      <w:r w:rsidRPr="00ED1958">
        <w:rPr>
          <w:sz w:val="24"/>
        </w:rPr>
        <w:t>odnosno kako usvojiti vještine nenasilnog ponašanja kroz poruke fair play</w:t>
      </w:r>
      <w:r w:rsidR="00ED1958">
        <w:rPr>
          <w:sz w:val="24"/>
        </w:rPr>
        <w:t>-</w:t>
      </w:r>
      <w:r w:rsidRPr="00ED1958">
        <w:rPr>
          <w:sz w:val="24"/>
        </w:rPr>
        <w:t xml:space="preserve">a.  </w:t>
      </w:r>
    </w:p>
    <w:p w:rsidR="00ED1958" w:rsidRDefault="00ED1958" w:rsidP="00ED1958">
      <w:pPr>
        <w:jc w:val="both"/>
        <w:rPr>
          <w:sz w:val="24"/>
        </w:rPr>
      </w:pPr>
      <w:r w:rsidRPr="00ED1958">
        <w:rPr>
          <w:sz w:val="24"/>
        </w:rPr>
        <w:t xml:space="preserve">Nakon </w:t>
      </w:r>
      <w:r>
        <w:rPr>
          <w:sz w:val="24"/>
        </w:rPr>
        <w:t xml:space="preserve">radionice, učenici su svoj doživljaj fair play-a mogli prikazali kroz likovne radove, izradu stripova, pjesama i bojanki koje su nas uvele u Tjedan Fair play-a. </w:t>
      </w:r>
    </w:p>
    <w:p w:rsidR="006B23A1" w:rsidRDefault="000E0B23" w:rsidP="000E0B23">
      <w:pPr>
        <w:jc w:val="center"/>
        <w:rPr>
          <w:sz w:val="24"/>
        </w:rPr>
      </w:pPr>
      <w:r w:rsidRPr="000E0B23">
        <w:rPr>
          <w:noProof/>
          <w:sz w:val="24"/>
          <w:lang w:eastAsia="hr-HR"/>
        </w:rPr>
        <w:drawing>
          <wp:inline distT="0" distB="0" distL="0" distR="0">
            <wp:extent cx="5212080" cy="3652520"/>
            <wp:effectExtent l="0" t="0" r="7620" b="5080"/>
            <wp:docPr id="11" name="Slika 11" descr="C:\Users\Korisnik\Downloads\2020101207540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201012075401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 r="1166"/>
                    <a:stretch/>
                  </pic:blipFill>
                  <pic:spPr bwMode="auto">
                    <a:xfrm>
                      <a:off x="0" y="0"/>
                      <a:ext cx="5212798" cy="36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0FF" w:rsidRDefault="00CE5CF1" w:rsidP="000E0B23">
      <w:pPr>
        <w:jc w:val="center"/>
        <w:rPr>
          <w:sz w:val="24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6C579AE" wp14:editId="50D9EB1E">
            <wp:extent cx="3048397" cy="21526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012080006_0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" r="1190" b="-1"/>
                    <a:stretch/>
                  </pic:blipFill>
                  <pic:spPr bwMode="auto">
                    <a:xfrm>
                      <a:off x="0" y="0"/>
                      <a:ext cx="2826802" cy="199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0FF" w:rsidRDefault="00CE5CF1" w:rsidP="000E0B23">
      <w:pPr>
        <w:jc w:val="center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5274310" cy="5152390"/>
            <wp:effectExtent l="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lthy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"/>
                    <a:stretch/>
                  </pic:blipFill>
                  <pic:spPr bwMode="auto">
                    <a:xfrm>
                      <a:off x="0" y="0"/>
                      <a:ext cx="5274310" cy="51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958" w:rsidRDefault="00ED1958" w:rsidP="00C4680A">
      <w:pPr>
        <w:jc w:val="both"/>
        <w:rPr>
          <w:sz w:val="24"/>
        </w:rPr>
      </w:pPr>
      <w:r>
        <w:rPr>
          <w:sz w:val="24"/>
        </w:rPr>
        <w:t xml:space="preserve">Nadalje, </w:t>
      </w:r>
      <w:r w:rsidR="001559AA">
        <w:rPr>
          <w:sz w:val="24"/>
        </w:rPr>
        <w:t xml:space="preserve">u obilježavanje ovog važnog dana, rado su se uključile učiteljice razredne nastave koje su, koristeći materijale Hrvatskog školskog sportskog saveza, educirale i osvijestile učenike nižih razreda o važnosti fair play-a u sportskom, kao i svakodnevnom životu. Također, svoj su doživljaj fair play-a izrazili likovnim radovima koji krase panoe naše Škole, a najbolji su radovi nagrađeni. </w:t>
      </w:r>
    </w:p>
    <w:p w:rsidR="00F863B2" w:rsidRDefault="00F863B2" w:rsidP="00F863B2">
      <w:pPr>
        <w:jc w:val="center"/>
        <w:rPr>
          <w:sz w:val="24"/>
        </w:rPr>
      </w:pPr>
      <w:bookmarkStart w:id="0" w:name="_GoBack"/>
      <w:r>
        <w:rPr>
          <w:noProof/>
          <w:sz w:val="24"/>
          <w:lang w:eastAsia="hr-HR"/>
        </w:rPr>
        <w:drawing>
          <wp:inline distT="0" distB="0" distL="0" distR="0" wp14:anchorId="437FF9F9" wp14:editId="1FA5A837">
            <wp:extent cx="3171090" cy="24479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012081606_0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r="891"/>
                    <a:stretch/>
                  </pic:blipFill>
                  <pic:spPr bwMode="auto">
                    <a:xfrm>
                      <a:off x="0" y="0"/>
                      <a:ext cx="3144161" cy="242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B23A1" w:rsidRDefault="00AD4716" w:rsidP="00AD4716">
      <w:pPr>
        <w:jc w:val="center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4846320" cy="372935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012075748_0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r="747"/>
                    <a:stretch/>
                  </pic:blipFill>
                  <pic:spPr bwMode="auto">
                    <a:xfrm>
                      <a:off x="0" y="0"/>
                      <a:ext cx="4846320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16" w:rsidRDefault="00AD4716" w:rsidP="00AD4716">
      <w:pPr>
        <w:jc w:val="center"/>
        <w:rPr>
          <w:sz w:val="24"/>
        </w:rPr>
      </w:pPr>
    </w:p>
    <w:p w:rsidR="00AD4716" w:rsidRDefault="00AD4716" w:rsidP="00AD4716">
      <w:pPr>
        <w:jc w:val="center"/>
        <w:rPr>
          <w:sz w:val="24"/>
        </w:rPr>
      </w:pPr>
    </w:p>
    <w:p w:rsidR="00AD4716" w:rsidRDefault="00AD4716" w:rsidP="00AD4716">
      <w:pPr>
        <w:jc w:val="center"/>
        <w:rPr>
          <w:sz w:val="24"/>
        </w:rPr>
      </w:pPr>
    </w:p>
    <w:p w:rsidR="00AD4716" w:rsidRDefault="00AD4716" w:rsidP="00AD4716">
      <w:pPr>
        <w:jc w:val="center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>
            <wp:extent cx="4899660" cy="372935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012075829_0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r="1180"/>
                    <a:stretch/>
                  </pic:blipFill>
                  <pic:spPr bwMode="auto">
                    <a:xfrm>
                      <a:off x="0" y="0"/>
                      <a:ext cx="4899660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16" w:rsidRDefault="00AD4716" w:rsidP="00AD4716">
      <w:pPr>
        <w:jc w:val="center"/>
        <w:rPr>
          <w:sz w:val="24"/>
        </w:rPr>
      </w:pPr>
    </w:p>
    <w:p w:rsidR="00AD4716" w:rsidRDefault="00AD4716" w:rsidP="00AD4716">
      <w:pPr>
        <w:jc w:val="center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4914900" cy="3729355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012081918_0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r="747"/>
                    <a:stretch/>
                  </pic:blipFill>
                  <pic:spPr bwMode="auto">
                    <a:xfrm>
                      <a:off x="0" y="0"/>
                      <a:ext cx="4914900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AD4716">
      <w:pPr>
        <w:jc w:val="center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>
            <wp:extent cx="4823460" cy="372935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012075907_0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r="1035"/>
                    <a:stretch/>
                  </pic:blipFill>
                  <pic:spPr bwMode="auto">
                    <a:xfrm>
                      <a:off x="0" y="0"/>
                      <a:ext cx="4823460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AD4716">
      <w:pPr>
        <w:jc w:val="center"/>
        <w:rPr>
          <w:sz w:val="24"/>
        </w:rPr>
      </w:pPr>
    </w:p>
    <w:p w:rsidR="000E0B23" w:rsidRDefault="000E0B23" w:rsidP="000E0B23">
      <w:pPr>
        <w:jc w:val="center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>
            <wp:extent cx="7398385" cy="5204664"/>
            <wp:effectExtent l="0" t="7937" r="4127" b="4128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012075558_00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" r="796"/>
                    <a:stretch/>
                  </pic:blipFill>
                  <pic:spPr bwMode="auto">
                    <a:xfrm rot="16200000">
                      <a:off x="0" y="0"/>
                      <a:ext cx="7398702" cy="520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A1" w:rsidRDefault="000E0B23" w:rsidP="00C4680A">
      <w:pPr>
        <w:jc w:val="both"/>
        <w:rPr>
          <w:sz w:val="24"/>
        </w:rPr>
      </w:pPr>
      <w:r>
        <w:rPr>
          <w:sz w:val="24"/>
        </w:rPr>
        <w:br/>
      </w:r>
      <w:r w:rsidR="006B23A1" w:rsidRPr="00C4680A">
        <w:rPr>
          <w:sz w:val="24"/>
        </w:rPr>
        <w:t xml:space="preserve">Naučiti i poštivati pravila, </w:t>
      </w:r>
      <w:r w:rsidR="001559AA">
        <w:rPr>
          <w:sz w:val="24"/>
        </w:rPr>
        <w:t xml:space="preserve">poštivati odluke suca, </w:t>
      </w:r>
      <w:r w:rsidR="006B23A1" w:rsidRPr="00C4680A">
        <w:rPr>
          <w:sz w:val="24"/>
        </w:rPr>
        <w:t>veseliti se svom uspjehu i uspjehu svo</w:t>
      </w:r>
      <w:r w:rsidR="001559AA">
        <w:rPr>
          <w:sz w:val="24"/>
        </w:rPr>
        <w:t>g tima, pažljivo slušati upute trenera</w:t>
      </w:r>
      <w:r w:rsidR="006B23A1" w:rsidRPr="00C4680A">
        <w:rPr>
          <w:sz w:val="24"/>
        </w:rPr>
        <w:t>,</w:t>
      </w:r>
      <w:r w:rsidR="001559AA">
        <w:rPr>
          <w:sz w:val="24"/>
        </w:rPr>
        <w:t xml:space="preserve"> </w:t>
      </w:r>
      <w:r w:rsidR="006B23A1" w:rsidRPr="00C4680A">
        <w:rPr>
          <w:sz w:val="24"/>
        </w:rPr>
        <w:t>pohvaliti i druge za dobar potez, izbjegavati svađu i na kraju čestitati suparničkom timu</w:t>
      </w:r>
      <w:r w:rsidR="001559AA">
        <w:rPr>
          <w:sz w:val="24"/>
        </w:rPr>
        <w:t xml:space="preserve"> -</w:t>
      </w:r>
      <w:r w:rsidR="006B23A1" w:rsidRPr="00C4680A">
        <w:rPr>
          <w:sz w:val="24"/>
        </w:rPr>
        <w:t xml:space="preserve"> sve su to vrijednosti </w:t>
      </w:r>
      <w:r w:rsidR="001559AA">
        <w:rPr>
          <w:sz w:val="24"/>
        </w:rPr>
        <w:t>koje želimo usadit</w:t>
      </w:r>
      <w:r w:rsidR="006B23A1" w:rsidRPr="00C4680A">
        <w:rPr>
          <w:sz w:val="24"/>
        </w:rPr>
        <w:t>i</w:t>
      </w:r>
      <w:r w:rsidR="001559AA">
        <w:rPr>
          <w:sz w:val="24"/>
        </w:rPr>
        <w:t xml:space="preserve"> &amp;</w:t>
      </w:r>
      <w:r w:rsidR="006B23A1" w:rsidRPr="00C4680A">
        <w:rPr>
          <w:sz w:val="24"/>
        </w:rPr>
        <w:t xml:space="preserve"> poruke koje želimo prenositi na </w:t>
      </w:r>
      <w:r w:rsidR="001559AA">
        <w:rPr>
          <w:sz w:val="24"/>
        </w:rPr>
        <w:t xml:space="preserve">sve </w:t>
      </w:r>
      <w:r w:rsidR="006B23A1" w:rsidRPr="00C4680A">
        <w:rPr>
          <w:sz w:val="24"/>
        </w:rPr>
        <w:t xml:space="preserve">generacije </w:t>
      </w:r>
      <w:r w:rsidR="001559AA">
        <w:rPr>
          <w:sz w:val="24"/>
        </w:rPr>
        <w:t xml:space="preserve">učenika. </w:t>
      </w:r>
    </w:p>
    <w:p w:rsidR="000E0B23" w:rsidRDefault="000E0B23" w:rsidP="00C4680A">
      <w:pPr>
        <w:jc w:val="both"/>
        <w:rPr>
          <w:sz w:val="24"/>
        </w:rPr>
      </w:pPr>
    </w:p>
    <w:p w:rsidR="000E0B23" w:rsidRDefault="000E0B23" w:rsidP="00C4680A">
      <w:pPr>
        <w:jc w:val="both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7398385" cy="5228272"/>
            <wp:effectExtent l="0" t="635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012081720_00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73" r="826" b="1"/>
                    <a:stretch/>
                  </pic:blipFill>
                  <pic:spPr bwMode="auto">
                    <a:xfrm rot="5400000">
                      <a:off x="0" y="0"/>
                      <a:ext cx="7398385" cy="522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3A1" w:rsidRPr="00C4680A" w:rsidRDefault="006B23A1" w:rsidP="00C4680A">
      <w:pPr>
        <w:jc w:val="both"/>
        <w:rPr>
          <w:sz w:val="24"/>
        </w:rPr>
      </w:pPr>
      <w:r w:rsidRPr="00C4680A">
        <w:rPr>
          <w:sz w:val="24"/>
        </w:rPr>
        <w:t xml:space="preserve">Na kraju tog </w:t>
      </w:r>
      <w:r w:rsidR="001559AA">
        <w:rPr>
          <w:sz w:val="24"/>
        </w:rPr>
        <w:t xml:space="preserve">sretnog i aktivnog dana, svi smo naučili </w:t>
      </w:r>
      <w:r w:rsidRPr="00C4680A">
        <w:rPr>
          <w:sz w:val="24"/>
        </w:rPr>
        <w:t>kako postati mudar, hrabar</w:t>
      </w:r>
      <w:r w:rsidR="001559AA">
        <w:rPr>
          <w:sz w:val="24"/>
        </w:rPr>
        <w:t xml:space="preserve">, </w:t>
      </w:r>
      <w:r w:rsidRPr="00C4680A">
        <w:rPr>
          <w:sz w:val="24"/>
        </w:rPr>
        <w:t xml:space="preserve">pravedan </w:t>
      </w:r>
      <w:r w:rsidR="001559AA">
        <w:rPr>
          <w:sz w:val="24"/>
        </w:rPr>
        <w:t>te</w:t>
      </w:r>
      <w:r w:rsidRPr="00C4680A">
        <w:rPr>
          <w:sz w:val="24"/>
        </w:rPr>
        <w:t xml:space="preserve"> </w:t>
      </w:r>
      <w:r w:rsidR="001559AA">
        <w:rPr>
          <w:sz w:val="24"/>
        </w:rPr>
        <w:t>umjeren u svemu</w:t>
      </w:r>
      <w:r w:rsidRPr="00C4680A">
        <w:rPr>
          <w:sz w:val="24"/>
        </w:rPr>
        <w:t>.</w:t>
      </w:r>
    </w:p>
    <w:p w:rsidR="00F863B2" w:rsidRDefault="00F863B2"/>
    <w:sectPr w:rsidR="00F863B2" w:rsidSect="00F863B2">
      <w:footerReference w:type="default" r:id="rId18"/>
      <w:pgSz w:w="11906" w:h="16838" w:code="9"/>
      <w:pgMar w:top="993" w:right="1800" w:bottom="993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FC4" w:rsidRDefault="00012FC4" w:rsidP="00C6554A">
      <w:pPr>
        <w:spacing w:before="0" w:after="0" w:line="240" w:lineRule="auto"/>
      </w:pPr>
      <w:r>
        <w:separator/>
      </w:r>
    </w:p>
  </w:endnote>
  <w:endnote w:type="continuationSeparator" w:id="0">
    <w:p w:rsidR="00012FC4" w:rsidRDefault="00012FC4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3B2" w:rsidRDefault="00F863B2">
    <w:pPr>
      <w:pStyle w:val="Podnoje"/>
    </w:pPr>
    <w:r>
      <w:rPr>
        <w:lang w:bidi="hr-HR"/>
      </w:rPr>
      <w:t xml:space="preserve">Stranica </w:t>
    </w:r>
    <w:r>
      <w:rPr>
        <w:lang w:bidi="hr-HR"/>
      </w:rPr>
      <w:fldChar w:fldCharType="begin"/>
    </w:r>
    <w:r>
      <w:rPr>
        <w:lang w:bidi="hr-HR"/>
      </w:rPr>
      <w:instrText xml:space="preserve"> PAGE  \* Arabic  \* MERGEFORMAT </w:instrText>
    </w:r>
    <w:r>
      <w:rPr>
        <w:lang w:bidi="hr-HR"/>
      </w:rPr>
      <w:fldChar w:fldCharType="separate"/>
    </w:r>
    <w:r w:rsidR="00F77C35">
      <w:rPr>
        <w:noProof/>
        <w:lang w:bidi="hr-HR"/>
      </w:rPr>
      <w:t>5</w:t>
    </w:r>
    <w:r>
      <w:rPr>
        <w:lang w:bidi="hr-H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FC4" w:rsidRDefault="00012FC4" w:rsidP="00C6554A">
      <w:pPr>
        <w:spacing w:before="0" w:after="0" w:line="240" w:lineRule="auto"/>
      </w:pPr>
      <w:r>
        <w:separator/>
      </w:r>
    </w:p>
  </w:footnote>
  <w:footnote w:type="continuationSeparator" w:id="0">
    <w:p w:rsidR="00012FC4" w:rsidRDefault="00012FC4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Grafikeoznak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0C73004"/>
    <w:multiLevelType w:val="hybridMultilevel"/>
    <w:tmpl w:val="CA2A5DFC"/>
    <w:lvl w:ilvl="0" w:tplc="6A2221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D0243"/>
    <w:multiLevelType w:val="hybridMultilevel"/>
    <w:tmpl w:val="DB6A053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34F2474"/>
    <w:multiLevelType w:val="hybridMultilevel"/>
    <w:tmpl w:val="41828874"/>
    <w:lvl w:ilvl="0" w:tplc="089243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33FEF"/>
    <w:multiLevelType w:val="hybridMultilevel"/>
    <w:tmpl w:val="097ACB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6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2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A1"/>
    <w:rsid w:val="00012FC4"/>
    <w:rsid w:val="000E0B23"/>
    <w:rsid w:val="001559AA"/>
    <w:rsid w:val="002554CD"/>
    <w:rsid w:val="00293B83"/>
    <w:rsid w:val="002B4294"/>
    <w:rsid w:val="00333D0D"/>
    <w:rsid w:val="004C049F"/>
    <w:rsid w:val="005000E2"/>
    <w:rsid w:val="006A3CE7"/>
    <w:rsid w:val="006B23A1"/>
    <w:rsid w:val="0089714F"/>
    <w:rsid w:val="00A2229E"/>
    <w:rsid w:val="00AD4716"/>
    <w:rsid w:val="00BA1668"/>
    <w:rsid w:val="00C01CCC"/>
    <w:rsid w:val="00C4680A"/>
    <w:rsid w:val="00C6554A"/>
    <w:rsid w:val="00CE10FF"/>
    <w:rsid w:val="00CE5CF1"/>
    <w:rsid w:val="00ED1958"/>
    <w:rsid w:val="00ED7C44"/>
    <w:rsid w:val="00F77C35"/>
    <w:rsid w:val="00F8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6859A"/>
  <w15:chartTrackingRefBased/>
  <w15:docId w15:val="{7064A182-7BC5-4ADF-9E8B-49EC8153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hr-H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0D"/>
  </w:style>
  <w:style w:type="paragraph" w:styleId="Naslov1">
    <w:name w:val="heading 1"/>
    <w:basedOn w:val="Normal"/>
    <w:next w:val="Normal"/>
    <w:link w:val="Naslov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Naslov2Char">
    <w:name w:val="Naslov 2 Char"/>
    <w:basedOn w:val="Zadanifontodlomka"/>
    <w:link w:val="Naslov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Podacizakontakt">
    <w:name w:val="Podaci za kontakt"/>
    <w:basedOn w:val="Normal"/>
    <w:uiPriority w:val="4"/>
    <w:qFormat/>
    <w:rsid w:val="00C6554A"/>
    <w:pPr>
      <w:spacing w:before="0" w:after="0"/>
      <w:jc w:val="center"/>
    </w:pPr>
  </w:style>
  <w:style w:type="paragraph" w:styleId="Grafikeoznake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Naslov">
    <w:name w:val="Title"/>
    <w:basedOn w:val="Normal"/>
    <w:link w:val="Naslov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NaslovChar">
    <w:name w:val="Naslov Char"/>
    <w:basedOn w:val="Zadanifontodlomka"/>
    <w:link w:val="Naslov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Podnaslov">
    <w:name w:val="Subtitle"/>
    <w:basedOn w:val="Normal"/>
    <w:link w:val="Podnaslov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Char">
    <w:name w:val="Podnaslov Char"/>
    <w:basedOn w:val="Zadanifontodlom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odnoje">
    <w:name w:val="footer"/>
    <w:basedOn w:val="Normal"/>
    <w:link w:val="Podnoje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odnojeChar">
    <w:name w:val="Podnožje Char"/>
    <w:basedOn w:val="Zadanifontodlomka"/>
    <w:link w:val="Podnoje"/>
    <w:uiPriority w:val="99"/>
    <w:rsid w:val="00C6554A"/>
    <w:rPr>
      <w:caps/>
    </w:rPr>
  </w:style>
  <w:style w:type="paragraph" w:customStyle="1" w:styleId="Fotografija">
    <w:name w:val="Fotografija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Zaglavlje">
    <w:name w:val="header"/>
    <w:basedOn w:val="Normal"/>
    <w:link w:val="ZaglavljeChar"/>
    <w:uiPriority w:val="99"/>
    <w:unhideWhenUsed/>
    <w:rsid w:val="00C6554A"/>
    <w:pPr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Brojevi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C6554A"/>
    <w:rPr>
      <w:i/>
      <w:iCs/>
      <w:color w:val="007789" w:themeColor="accent1" w:themeShade="BF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554A"/>
    <w:rPr>
      <w:rFonts w:ascii="Segoe UI" w:hAnsi="Segoe UI" w:cs="Segoe UI"/>
      <w:szCs w:val="18"/>
    </w:rPr>
  </w:style>
  <w:style w:type="paragraph" w:styleId="Blokteksta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C6554A"/>
    <w:rPr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C6554A"/>
    <w:rPr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C6554A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6554A"/>
    <w:rPr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6554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6554A"/>
    <w:rPr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C6554A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C6554A"/>
    <w:rPr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6554A"/>
    <w:rPr>
      <w:szCs w:val="20"/>
    </w:rPr>
  </w:style>
  <w:style w:type="character" w:styleId="HTML-kod">
    <w:name w:val="HTML Code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6554A"/>
    <w:rPr>
      <w:rFonts w:ascii="Consolas" w:hAnsi="Consolas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veza">
    <w:name w:val="Hyperlink"/>
    <w:basedOn w:val="Zadanifontodlomka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Tekstmakronaredbe">
    <w:name w:val="macro"/>
    <w:link w:val="Tekstmakronaredbe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C6554A"/>
    <w:rPr>
      <w:rFonts w:ascii="Consolas" w:hAnsi="Consolas"/>
      <w:szCs w:val="20"/>
    </w:rPr>
  </w:style>
  <w:style w:type="character" w:styleId="Tekstrezerviranogmjesta">
    <w:name w:val="Placeholder Text"/>
    <w:basedOn w:val="Zadanifontodlomka"/>
    <w:uiPriority w:val="99"/>
    <w:semiHidden/>
    <w:rsid w:val="00C6554A"/>
    <w:rPr>
      <w:color w:val="595959" w:themeColor="text1" w:themeTint="A6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C6554A"/>
    <w:rPr>
      <w:rFonts w:ascii="Consolas" w:hAnsi="Consolas"/>
      <w:szCs w:val="2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Odlomakpopisa">
    <w:name w:val="List Paragraph"/>
    <w:basedOn w:val="Normal"/>
    <w:uiPriority w:val="34"/>
    <w:unhideWhenUsed/>
    <w:qFormat/>
    <w:rsid w:val="00ED1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Predlo&#353;ci\Studentski%20referat%20s%20fotografijom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Studentski referat s fotografijom</Template>
  <TotalTime>71</TotalTime>
  <Pages>7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2020-10-14T12:01:00Z</dcterms:created>
  <dcterms:modified xsi:type="dcterms:W3CDTF">2020-10-14T13:48:00Z</dcterms:modified>
</cp:coreProperties>
</file>